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847A97" w:rsidP="00F57152">
            <w:pPr>
              <w:suppressAutoHyphens/>
              <w:jc w:val="both"/>
            </w:pPr>
            <w:r>
              <w:t>1</w:t>
            </w:r>
            <w:r w:rsidR="005F651A">
              <w:t xml:space="preserve">5 </w:t>
            </w:r>
            <w:r w:rsidR="00F57152"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F57152">
              <w:t>8</w:t>
            </w:r>
            <w:r w:rsidR="001643D8" w:rsidRPr="00D73019">
              <w:t xml:space="preserve"> г</w:t>
            </w:r>
            <w:r w:rsidR="00F57152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7A97">
            <w:pPr>
              <w:suppressAutoHyphens/>
              <w:ind w:right="-71"/>
              <w:jc w:val="left"/>
            </w:pPr>
            <w:r w:rsidRPr="00D73019">
              <w:t>01-09/</w:t>
            </w:r>
            <w:r w:rsidR="00847A97">
              <w:t>578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F651A" w:rsidRPr="00B76698" w:rsidRDefault="00EE65A8" w:rsidP="00C454DF">
      <w:pPr>
        <w:pStyle w:val="ab"/>
        <w:rPr>
          <w:bCs/>
          <w:sz w:val="28"/>
        </w:rPr>
      </w:pPr>
      <w:r>
        <w:rPr>
          <w:b/>
          <w:bCs/>
          <w:sz w:val="28"/>
        </w:rPr>
        <w:t>О</w:t>
      </w:r>
      <w:r w:rsidR="006C7B41">
        <w:rPr>
          <w:b/>
          <w:bCs/>
          <w:sz w:val="28"/>
        </w:rPr>
        <w:t xml:space="preserve"> </w:t>
      </w:r>
      <w:r w:rsidR="00B76698">
        <w:rPr>
          <w:b/>
          <w:bCs/>
          <w:sz w:val="28"/>
        </w:rPr>
        <w:t>распределении обязанностей между членами территориальной избирательной комиссии с правом решающего голоса в день голосования 1</w:t>
      </w:r>
      <w:r w:rsidR="00F57152">
        <w:rPr>
          <w:b/>
          <w:bCs/>
          <w:sz w:val="28"/>
        </w:rPr>
        <w:t>8</w:t>
      </w:r>
      <w:r w:rsidR="00B76698">
        <w:rPr>
          <w:b/>
          <w:bCs/>
          <w:sz w:val="28"/>
        </w:rPr>
        <w:t xml:space="preserve"> </w:t>
      </w:r>
      <w:r w:rsidR="00F57152">
        <w:rPr>
          <w:b/>
          <w:bCs/>
          <w:sz w:val="28"/>
        </w:rPr>
        <w:t>марта</w:t>
      </w:r>
      <w:r w:rsidR="00B76698">
        <w:rPr>
          <w:b/>
          <w:bCs/>
          <w:sz w:val="28"/>
        </w:rPr>
        <w:t xml:space="preserve"> 201</w:t>
      </w:r>
      <w:r w:rsidR="00F57152">
        <w:rPr>
          <w:b/>
          <w:bCs/>
          <w:sz w:val="28"/>
        </w:rPr>
        <w:t>8</w:t>
      </w:r>
      <w:r w:rsidR="00B76698">
        <w:rPr>
          <w:b/>
          <w:bCs/>
          <w:sz w:val="28"/>
        </w:rPr>
        <w:t xml:space="preserve"> года</w:t>
      </w:r>
    </w:p>
    <w:p w:rsidR="006E5EC7" w:rsidRDefault="006E5EC7" w:rsidP="00007A85">
      <w:pPr>
        <w:pStyle w:val="ab"/>
        <w:ind w:left="720"/>
        <w:jc w:val="left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692931" w:rsidRPr="00F57152" w:rsidRDefault="00414036" w:rsidP="00F57152">
            <w:pPr>
              <w:pStyle w:val="14-15"/>
              <w:spacing w:line="240" w:lineRule="auto"/>
              <w:ind w:firstLine="0"/>
            </w:pPr>
            <w:r>
              <w:t xml:space="preserve">        </w:t>
            </w:r>
            <w:r w:rsidR="0028775D">
              <w:t xml:space="preserve"> В связи с подготовкой и проведением выборов </w:t>
            </w:r>
            <w:r w:rsidR="008F7F8F">
              <w:t xml:space="preserve"> Президента Российской Федерации 18</w:t>
            </w:r>
            <w:r w:rsidR="0028775D">
              <w:t xml:space="preserve"> </w:t>
            </w:r>
            <w:r w:rsidR="008F7F8F">
              <w:t xml:space="preserve">марта </w:t>
            </w:r>
            <w:r w:rsidR="0028775D">
              <w:t>201</w:t>
            </w:r>
            <w:r w:rsidR="008F7F8F">
              <w:t>8</w:t>
            </w:r>
            <w:r w:rsidR="0028775D">
              <w:t xml:space="preserve"> года</w:t>
            </w:r>
            <w:r w:rsidR="0028775D" w:rsidRPr="0028775D">
              <w:t xml:space="preserve">, </w:t>
            </w:r>
            <w:r w:rsidR="0028775D">
              <w:t>территориальная избирательная комиссия Перелюбского муниципального района решила</w:t>
            </w:r>
            <w:r w:rsidR="0028775D" w:rsidRPr="0028775D">
              <w:t xml:space="preserve">: </w:t>
            </w:r>
          </w:p>
          <w:p w:rsidR="0028775D" w:rsidRDefault="008F7F8F" w:rsidP="00F57152">
            <w:pPr>
              <w:pStyle w:val="14-15"/>
              <w:spacing w:line="240" w:lineRule="auto"/>
              <w:ind w:firstLine="0"/>
            </w:pPr>
            <w:r>
              <w:t xml:space="preserve">         1.</w:t>
            </w:r>
            <w:r w:rsidR="0028775D">
              <w:t>Распределить обязанности между членами территориальной избирательной комиссии с правом решающего голоса в день голосования 1</w:t>
            </w:r>
            <w:r>
              <w:t>8</w:t>
            </w:r>
            <w:r w:rsidR="0028775D">
              <w:t xml:space="preserve"> </w:t>
            </w:r>
            <w:r>
              <w:t>марта</w:t>
            </w:r>
            <w:r w:rsidR="0028775D">
              <w:t xml:space="preserve"> 201</w:t>
            </w:r>
            <w:r>
              <w:t>8</w:t>
            </w:r>
            <w:r w:rsidR="0028775D">
              <w:t xml:space="preserve"> года сог</w:t>
            </w:r>
            <w:r>
              <w:t>ласно приложению</w:t>
            </w:r>
            <w:r w:rsidR="0028775D">
              <w:t>.</w:t>
            </w:r>
          </w:p>
          <w:p w:rsidR="008F7F8F" w:rsidRPr="000532B3" w:rsidRDefault="008F7F8F" w:rsidP="006B6111">
            <w:pPr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>
              <w:t xml:space="preserve">         </w:t>
            </w:r>
            <w:r w:rsidRPr="000532B3">
              <w:t>2. Секретарю участковой избирате</w:t>
            </w:r>
            <w:r>
              <w:t>льной комиссии Папшевой Е.В.</w:t>
            </w:r>
            <w:r w:rsidRPr="000532B3"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8F7F8F" w:rsidRPr="000532B3" w:rsidRDefault="008F7F8F" w:rsidP="006B6111">
            <w:pPr>
              <w:autoSpaceDE w:val="0"/>
              <w:autoSpaceDN w:val="0"/>
              <w:adjustRightInd w:val="0"/>
              <w:jc w:val="both"/>
              <w:outlineLvl w:val="0"/>
            </w:pPr>
            <w:r w:rsidRPr="000532B3">
              <w:t xml:space="preserve">ознакомить членов </w:t>
            </w:r>
            <w:r>
              <w:t>территориальной</w:t>
            </w:r>
            <w:r w:rsidRPr="000532B3">
              <w:t xml:space="preserve"> избирательной комиссии с правом решающего голоса с распределением обязанностей.</w:t>
            </w:r>
          </w:p>
          <w:p w:rsidR="008F7F8F" w:rsidRPr="0028775D" w:rsidRDefault="008F7F8F" w:rsidP="00F57152">
            <w:pPr>
              <w:pStyle w:val="14-15"/>
              <w:spacing w:line="240" w:lineRule="auto"/>
              <w:ind w:firstLine="0"/>
            </w:pPr>
          </w:p>
          <w:p w:rsidR="0028775D" w:rsidRDefault="00692931" w:rsidP="00F57152">
            <w:pPr>
              <w:pStyle w:val="14-15"/>
              <w:spacing w:line="240" w:lineRule="auto"/>
              <w:ind w:firstLine="0"/>
            </w:pPr>
            <w:r>
              <w:t xml:space="preserve">           </w:t>
            </w:r>
          </w:p>
          <w:p w:rsidR="0028775D" w:rsidRDefault="0028775D" w:rsidP="00692931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A35CBF" w:rsidRDefault="00822FEB" w:rsidP="009E2790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</w:t>
            </w:r>
            <w:r w:rsidR="00F57152">
              <w:t>О.В.Дубинчина</w:t>
            </w:r>
          </w:p>
          <w:p w:rsidR="009E2790" w:rsidRPr="00A35CBF" w:rsidRDefault="009E2790" w:rsidP="00A35CBF">
            <w:pPr>
              <w:tabs>
                <w:tab w:val="left" w:pos="850"/>
                <w:tab w:val="center" w:pos="4692"/>
              </w:tabs>
              <w:jc w:val="left"/>
            </w:pPr>
          </w:p>
        </w:tc>
        <w:tc>
          <w:tcPr>
            <w:tcW w:w="4800" w:type="dxa"/>
          </w:tcPr>
          <w:p w:rsidR="00C15998" w:rsidRPr="00D73019" w:rsidRDefault="008F7F8F" w:rsidP="00822FEB">
            <w:pPr>
              <w:pStyle w:val="14-15"/>
              <w:spacing w:line="240" w:lineRule="auto"/>
              <w:ind w:firstLine="0"/>
              <w:jc w:val="right"/>
            </w:pPr>
            <w:r>
              <w:t xml:space="preserve">    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28775D" w:rsidRDefault="000C3A46" w:rsidP="00F57152">
            <w:pPr>
              <w:pStyle w:val="21"/>
              <w:ind w:left="-108"/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  <w:r w:rsidR="00F57152">
              <w:rPr>
                <w:szCs w:val="28"/>
              </w:rPr>
              <w:t xml:space="preserve"> </w:t>
            </w:r>
            <w:r w:rsidR="0028775D">
              <w:t>о</w:t>
            </w:r>
            <w:r w:rsidR="006873FA" w:rsidRPr="001643D8">
              <w:t>т</w:t>
            </w:r>
            <w:r w:rsidR="0028775D">
              <w:t xml:space="preserve"> </w:t>
            </w:r>
            <w:r w:rsidR="006B6111">
              <w:t>1</w:t>
            </w:r>
            <w:r w:rsidR="0028775D">
              <w:t xml:space="preserve">5 </w:t>
            </w:r>
            <w:r w:rsidR="00F57152">
              <w:t>марта</w:t>
            </w:r>
            <w:r w:rsidR="004E7C05">
              <w:t xml:space="preserve"> 201</w:t>
            </w:r>
            <w:r w:rsidR="00F57152">
              <w:t>8</w:t>
            </w:r>
            <w:r w:rsidR="001643D8" w:rsidRPr="001643D8">
              <w:t>г.</w:t>
            </w:r>
            <w:r w:rsidR="00137522">
              <w:t xml:space="preserve"> </w:t>
            </w:r>
            <w:r w:rsidR="006873FA" w:rsidRPr="001643D8">
              <w:t xml:space="preserve">№ </w:t>
            </w:r>
          </w:p>
          <w:p w:rsidR="000C3A46" w:rsidRPr="00D44CA8" w:rsidRDefault="00755352" w:rsidP="00F57152">
            <w:r>
              <w:t>01-09</w:t>
            </w:r>
            <w:r w:rsidR="005B60F0">
              <w:t>/</w:t>
            </w:r>
            <w:r w:rsidR="006B6111">
              <w:t>578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4C60D4" w:rsidRDefault="004C60D4" w:rsidP="00B66FA8">
      <w:pPr>
        <w:widowControl w:val="0"/>
      </w:pPr>
    </w:p>
    <w:p w:rsidR="004C60D4" w:rsidRPr="00F57152" w:rsidRDefault="0028775D" w:rsidP="00B66FA8">
      <w:pPr>
        <w:widowControl w:val="0"/>
        <w:rPr>
          <w:b/>
        </w:rPr>
      </w:pPr>
      <w:r w:rsidRPr="00F57152">
        <w:rPr>
          <w:b/>
        </w:rPr>
        <w:t xml:space="preserve">Распределение обязанностей между членами </w:t>
      </w:r>
      <w:r w:rsidR="00F57152">
        <w:rPr>
          <w:b/>
        </w:rPr>
        <w:t xml:space="preserve">ТИК Перелюбского муниципального района </w:t>
      </w:r>
      <w:r w:rsidRPr="00F57152">
        <w:rPr>
          <w:b/>
        </w:rPr>
        <w:t>с правом решающего голоса в день голосования 1</w:t>
      </w:r>
      <w:r w:rsidR="00F57152">
        <w:rPr>
          <w:b/>
        </w:rPr>
        <w:t>8</w:t>
      </w:r>
      <w:r w:rsidRPr="00F57152">
        <w:rPr>
          <w:b/>
        </w:rPr>
        <w:t xml:space="preserve"> </w:t>
      </w:r>
      <w:r w:rsidR="00F57152">
        <w:rPr>
          <w:b/>
        </w:rPr>
        <w:t>марта</w:t>
      </w:r>
      <w:r w:rsidRPr="00F57152">
        <w:rPr>
          <w:b/>
        </w:rPr>
        <w:t xml:space="preserve"> 201</w:t>
      </w:r>
      <w:r w:rsidR="00F57152">
        <w:rPr>
          <w:b/>
        </w:rPr>
        <w:t>8</w:t>
      </w:r>
      <w:r w:rsidRPr="00F57152">
        <w:rPr>
          <w:b/>
        </w:rPr>
        <w:t xml:space="preserve"> года</w:t>
      </w:r>
    </w:p>
    <w:p w:rsidR="0028775D" w:rsidRDefault="0028775D" w:rsidP="00B66FA8">
      <w:pPr>
        <w:widowControl w:val="0"/>
      </w:pPr>
    </w:p>
    <w:p w:rsidR="0028775D" w:rsidRDefault="00F57152" w:rsidP="00F60E47">
      <w:pPr>
        <w:widowControl w:val="0"/>
        <w:jc w:val="both"/>
      </w:pPr>
      <w:r>
        <w:t>Фадеева Н</w:t>
      </w:r>
      <w:r w:rsidR="0028775D">
        <w:t>.</w:t>
      </w:r>
      <w:r>
        <w:t>В.</w:t>
      </w:r>
      <w:r w:rsidR="0028775D">
        <w:t>- зам</w:t>
      </w:r>
      <w:r>
        <w:t>еститель председателя ТИК</w:t>
      </w:r>
      <w:r w:rsidR="0028775D">
        <w:t xml:space="preserve"> –</w:t>
      </w:r>
      <w:r w:rsidR="00207978">
        <w:t xml:space="preserve"> </w:t>
      </w:r>
      <w:r w:rsidR="0028775D">
        <w:t xml:space="preserve">прием </w:t>
      </w:r>
      <w:r>
        <w:t>протоколов от УИК</w:t>
      </w:r>
    </w:p>
    <w:p w:rsidR="0028775D" w:rsidRDefault="0028775D" w:rsidP="00F57152">
      <w:pPr>
        <w:widowControl w:val="0"/>
        <w:jc w:val="both"/>
      </w:pPr>
      <w:r>
        <w:t xml:space="preserve">Папшева Е.В.- секретарь </w:t>
      </w:r>
      <w:r w:rsidR="00F57152">
        <w:t>ТИК</w:t>
      </w:r>
      <w:r>
        <w:t xml:space="preserve">- прием актов </w:t>
      </w:r>
      <w:r w:rsidR="00F57152">
        <w:t>УИК</w:t>
      </w:r>
      <w:r w:rsidRPr="0028775D">
        <w:t>,</w:t>
      </w:r>
      <w:r>
        <w:t xml:space="preserve"> </w:t>
      </w:r>
      <w:r w:rsidR="00FF5520">
        <w:t>протоколов заседаний УИК и решений УИК</w:t>
      </w:r>
      <w:r>
        <w:t xml:space="preserve"> </w:t>
      </w:r>
    </w:p>
    <w:p w:rsidR="00F57152" w:rsidRDefault="00F57152" w:rsidP="00F57152">
      <w:pPr>
        <w:widowControl w:val="0"/>
        <w:jc w:val="both"/>
      </w:pPr>
    </w:p>
    <w:p w:rsidR="00A8469B" w:rsidRDefault="00F57152" w:rsidP="0028775D">
      <w:pPr>
        <w:widowControl w:val="0"/>
        <w:jc w:val="both"/>
      </w:pPr>
      <w:r>
        <w:t>Члены ТИК</w:t>
      </w:r>
      <w:r w:rsidR="0028775D" w:rsidRPr="0028775D">
        <w:t>:</w:t>
      </w:r>
    </w:p>
    <w:p w:rsidR="00F60E47" w:rsidRDefault="0028775D" w:rsidP="00F60E47">
      <w:pPr>
        <w:widowControl w:val="0"/>
        <w:jc w:val="both"/>
      </w:pPr>
      <w:r>
        <w:t>Бровкова Н.И.</w:t>
      </w:r>
      <w:r w:rsidR="00A8469B">
        <w:t xml:space="preserve">, </w:t>
      </w:r>
      <w:r w:rsidR="00F60E47">
        <w:t>Малошенко Д.М.</w:t>
      </w:r>
      <w:r w:rsidR="00A8469B">
        <w:t xml:space="preserve">, </w:t>
      </w:r>
      <w:r w:rsidR="00F60E47">
        <w:t xml:space="preserve">Якименко Н.В. – группа контроля за </w:t>
      </w:r>
      <w:r w:rsidR="00207978">
        <w:t xml:space="preserve">использованием </w:t>
      </w:r>
      <w:r w:rsidR="00F60E47">
        <w:t>ГАС «Выборы»</w:t>
      </w:r>
      <w:r w:rsidR="00207978">
        <w:t xml:space="preserve"> и ее отдельных технических средств</w:t>
      </w:r>
    </w:p>
    <w:p w:rsidR="00A8469B" w:rsidRDefault="00A8469B" w:rsidP="00F60E47">
      <w:pPr>
        <w:widowControl w:val="0"/>
        <w:jc w:val="both"/>
      </w:pPr>
    </w:p>
    <w:p w:rsidR="00F60E47" w:rsidRDefault="00A8469B" w:rsidP="00F60E47">
      <w:pPr>
        <w:widowControl w:val="0"/>
        <w:jc w:val="both"/>
      </w:pPr>
      <w:r>
        <w:t xml:space="preserve">Абубекяров Р.Р., </w:t>
      </w:r>
      <w:r w:rsidR="00F60E47">
        <w:t>Далиева А.А.-</w:t>
      </w:r>
      <w:r>
        <w:t xml:space="preserve"> </w:t>
      </w:r>
      <w:r w:rsidR="00F60E47">
        <w:t>член</w:t>
      </w:r>
      <w:r>
        <w:t>ы</w:t>
      </w:r>
      <w:r w:rsidR="00F60E47">
        <w:t xml:space="preserve"> </w:t>
      </w:r>
      <w:r>
        <w:t>ТИК осуществляющие</w:t>
      </w:r>
      <w:r w:rsidRPr="00A8469B">
        <w:t xml:space="preserve"> работу со средствами видеонаблюдения, контролирует нахождение в зонах видимости камер видеонаблюдения технологического и иного оборудования</w:t>
      </w:r>
      <w:r>
        <w:t xml:space="preserve">  </w:t>
      </w:r>
    </w:p>
    <w:p w:rsidR="00F60E47" w:rsidRDefault="00F60E47" w:rsidP="00F60E47">
      <w:pPr>
        <w:widowControl w:val="0"/>
        <w:jc w:val="both"/>
      </w:pPr>
      <w:r>
        <w:t xml:space="preserve">                                         </w:t>
      </w:r>
      <w:r w:rsidR="00A8469B">
        <w:t xml:space="preserve"> </w:t>
      </w:r>
    </w:p>
    <w:p w:rsidR="00F60E47" w:rsidRPr="00F60E47" w:rsidRDefault="00F60E47" w:rsidP="00F60E47">
      <w:pPr>
        <w:widowControl w:val="0"/>
        <w:jc w:val="both"/>
      </w:pPr>
      <w:r>
        <w:t>Левин Д.Н.- ввод данных протоколов в ГАС «Выборы»</w:t>
      </w:r>
    </w:p>
    <w:p w:rsidR="004C60D4" w:rsidRDefault="004C60D4" w:rsidP="00B66FA8">
      <w:pPr>
        <w:widowControl w:val="0"/>
      </w:pPr>
    </w:p>
    <w:p w:rsidR="004C60D4" w:rsidRPr="004C60D4" w:rsidRDefault="004C60D4" w:rsidP="004C60D4">
      <w:pPr>
        <w:widowControl w:val="0"/>
        <w:jc w:val="left"/>
      </w:pP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3E2" w:rsidRDefault="001523E2">
      <w:pPr>
        <w:pStyle w:val="14-15"/>
      </w:pPr>
      <w:r>
        <w:separator/>
      </w:r>
    </w:p>
  </w:endnote>
  <w:endnote w:type="continuationSeparator" w:id="1">
    <w:p w:rsidR="001523E2" w:rsidRDefault="001523E2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3E2" w:rsidRDefault="001523E2">
      <w:pPr>
        <w:pStyle w:val="14-15"/>
      </w:pPr>
      <w:r>
        <w:separator/>
      </w:r>
    </w:p>
  </w:footnote>
  <w:footnote w:type="continuationSeparator" w:id="1">
    <w:p w:rsidR="001523E2" w:rsidRDefault="001523E2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E72E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E72EA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B6111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2D87"/>
    <w:rsid w:val="000239BF"/>
    <w:rsid w:val="00024B1B"/>
    <w:rsid w:val="00027356"/>
    <w:rsid w:val="00030BAC"/>
    <w:rsid w:val="000310C5"/>
    <w:rsid w:val="000347AE"/>
    <w:rsid w:val="00035D42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22AF"/>
    <w:rsid w:val="001136DC"/>
    <w:rsid w:val="00114831"/>
    <w:rsid w:val="00114B8A"/>
    <w:rsid w:val="00117712"/>
    <w:rsid w:val="001201BD"/>
    <w:rsid w:val="00120D8F"/>
    <w:rsid w:val="00121B21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23E2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C5AFF"/>
    <w:rsid w:val="001D040C"/>
    <w:rsid w:val="001D5EAC"/>
    <w:rsid w:val="001D617F"/>
    <w:rsid w:val="001D6A98"/>
    <w:rsid w:val="001D70E5"/>
    <w:rsid w:val="001E2177"/>
    <w:rsid w:val="001E5AB1"/>
    <w:rsid w:val="001E7692"/>
    <w:rsid w:val="001F3136"/>
    <w:rsid w:val="001F42B1"/>
    <w:rsid w:val="001F4941"/>
    <w:rsid w:val="00202AF1"/>
    <w:rsid w:val="002071BF"/>
    <w:rsid w:val="00207978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0607"/>
    <w:rsid w:val="002408D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8775D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088F"/>
    <w:rsid w:val="0031226F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3F4A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5804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707"/>
    <w:rsid w:val="004A3D00"/>
    <w:rsid w:val="004A4CEB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10060"/>
    <w:rsid w:val="0061027C"/>
    <w:rsid w:val="00610D9B"/>
    <w:rsid w:val="006219CD"/>
    <w:rsid w:val="00627A75"/>
    <w:rsid w:val="00630B11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111"/>
    <w:rsid w:val="006B62D5"/>
    <w:rsid w:val="006C2624"/>
    <w:rsid w:val="006C4E37"/>
    <w:rsid w:val="006C6592"/>
    <w:rsid w:val="006C7AAC"/>
    <w:rsid w:val="006C7B41"/>
    <w:rsid w:val="006D06D6"/>
    <w:rsid w:val="006D0E8D"/>
    <w:rsid w:val="006D2D23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13FF3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16C4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A97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1597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2EA"/>
    <w:rsid w:val="008E7EFD"/>
    <w:rsid w:val="008F16D8"/>
    <w:rsid w:val="008F7F8F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0B75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E7B1B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469B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244B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6698"/>
    <w:rsid w:val="00B779B3"/>
    <w:rsid w:val="00B77E05"/>
    <w:rsid w:val="00B80F70"/>
    <w:rsid w:val="00B81772"/>
    <w:rsid w:val="00B839B3"/>
    <w:rsid w:val="00B845B5"/>
    <w:rsid w:val="00B912C5"/>
    <w:rsid w:val="00B91D30"/>
    <w:rsid w:val="00BA1A36"/>
    <w:rsid w:val="00BA32D5"/>
    <w:rsid w:val="00BA706F"/>
    <w:rsid w:val="00BB52D2"/>
    <w:rsid w:val="00BC16A5"/>
    <w:rsid w:val="00BC4A55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1593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2435"/>
    <w:rsid w:val="00C454D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11C8"/>
    <w:rsid w:val="00C823C0"/>
    <w:rsid w:val="00C84EF0"/>
    <w:rsid w:val="00C852C4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C5A67"/>
    <w:rsid w:val="00CD46E3"/>
    <w:rsid w:val="00CD6E5B"/>
    <w:rsid w:val="00CD7999"/>
    <w:rsid w:val="00CD7C18"/>
    <w:rsid w:val="00CE03F5"/>
    <w:rsid w:val="00CE1683"/>
    <w:rsid w:val="00CE29A0"/>
    <w:rsid w:val="00CE4235"/>
    <w:rsid w:val="00CE4CF7"/>
    <w:rsid w:val="00D00798"/>
    <w:rsid w:val="00D0285A"/>
    <w:rsid w:val="00D02AB5"/>
    <w:rsid w:val="00D03008"/>
    <w:rsid w:val="00D06036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643C"/>
    <w:rsid w:val="00D9287E"/>
    <w:rsid w:val="00D97A3E"/>
    <w:rsid w:val="00DA3A96"/>
    <w:rsid w:val="00DA5429"/>
    <w:rsid w:val="00DA543D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26F56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5474C"/>
    <w:rsid w:val="00E553D4"/>
    <w:rsid w:val="00E60856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60F7"/>
    <w:rsid w:val="00EE65A8"/>
    <w:rsid w:val="00EE6655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40DA"/>
    <w:rsid w:val="00F24878"/>
    <w:rsid w:val="00F37B93"/>
    <w:rsid w:val="00F37E15"/>
    <w:rsid w:val="00F40754"/>
    <w:rsid w:val="00F40788"/>
    <w:rsid w:val="00F43728"/>
    <w:rsid w:val="00F4762F"/>
    <w:rsid w:val="00F509F8"/>
    <w:rsid w:val="00F520F0"/>
    <w:rsid w:val="00F52D6B"/>
    <w:rsid w:val="00F534B8"/>
    <w:rsid w:val="00F57152"/>
    <w:rsid w:val="00F60E47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520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1397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145</cp:revision>
  <cp:lastPrinted>2018-03-14T15:17:00Z</cp:lastPrinted>
  <dcterms:created xsi:type="dcterms:W3CDTF">2017-01-19T12:25:00Z</dcterms:created>
  <dcterms:modified xsi:type="dcterms:W3CDTF">2018-03-14T15:19:00Z</dcterms:modified>
</cp:coreProperties>
</file>